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F36E7" w14:textId="77777777" w:rsidR="0063577C" w:rsidRDefault="0063577C" w:rsidP="00854C51">
      <w:pPr>
        <w:pStyle w:val="Import1"/>
        <w:jc w:val="center"/>
        <w:rPr>
          <w:rFonts w:ascii="Times New Roman" w:hAnsi="Times New Roman"/>
          <w:b/>
          <w:bCs/>
          <w:sz w:val="32"/>
        </w:rPr>
      </w:pPr>
    </w:p>
    <w:p w14:paraId="3DD5EBDC" w14:textId="3152B2B9" w:rsidR="00854C51" w:rsidRPr="0063577C" w:rsidRDefault="00854C51" w:rsidP="00854C51">
      <w:pPr>
        <w:pStyle w:val="Import1"/>
        <w:jc w:val="center"/>
        <w:rPr>
          <w:rFonts w:asciiTheme="minorHAnsi" w:hAnsiTheme="minorHAnsi" w:cstheme="minorHAnsi"/>
          <w:b/>
          <w:bCs/>
          <w:sz w:val="32"/>
        </w:rPr>
      </w:pPr>
      <w:r w:rsidRPr="0063577C">
        <w:rPr>
          <w:rFonts w:asciiTheme="minorHAnsi" w:hAnsiTheme="minorHAnsi" w:cstheme="minorHAnsi"/>
          <w:b/>
          <w:bCs/>
          <w:sz w:val="32"/>
        </w:rPr>
        <w:t>P Ř I H L Á Š K A</w:t>
      </w:r>
    </w:p>
    <w:p w14:paraId="52C61AA8" w14:textId="2DD17FB2" w:rsidR="00854C51" w:rsidRPr="0063577C" w:rsidRDefault="00854C51" w:rsidP="00854C51">
      <w:pPr>
        <w:pStyle w:val="Import2"/>
        <w:jc w:val="center"/>
        <w:rPr>
          <w:rFonts w:asciiTheme="minorHAnsi" w:hAnsiTheme="minorHAnsi" w:cstheme="minorHAnsi"/>
          <w:szCs w:val="24"/>
        </w:rPr>
      </w:pPr>
      <w:r w:rsidRPr="0063577C">
        <w:rPr>
          <w:rFonts w:asciiTheme="minorHAnsi" w:hAnsiTheme="minorHAnsi" w:cstheme="minorHAnsi"/>
          <w:szCs w:val="24"/>
        </w:rPr>
        <w:t>do přípravného kurzu uchazečů o zkoušky z myslivosti</w:t>
      </w:r>
    </w:p>
    <w:p w14:paraId="14F980AA" w14:textId="77777777" w:rsidR="00854C51" w:rsidRPr="0063577C" w:rsidRDefault="00854C51" w:rsidP="00854C51">
      <w:pPr>
        <w:pStyle w:val="Import3"/>
        <w:jc w:val="center"/>
        <w:rPr>
          <w:rFonts w:asciiTheme="minorHAnsi" w:hAnsiTheme="minorHAnsi" w:cstheme="minorHAnsi"/>
          <w:sz w:val="10"/>
          <w:szCs w:val="10"/>
        </w:rPr>
      </w:pPr>
    </w:p>
    <w:p w14:paraId="51ED1B98" w14:textId="77777777" w:rsidR="00854C51" w:rsidRPr="0063577C" w:rsidRDefault="00854C51" w:rsidP="00854C51">
      <w:pPr>
        <w:pStyle w:val="Import3"/>
        <w:jc w:val="center"/>
        <w:rPr>
          <w:rFonts w:asciiTheme="minorHAnsi" w:hAnsiTheme="minorHAnsi" w:cstheme="minorHAnsi"/>
          <w:sz w:val="10"/>
          <w:szCs w:val="10"/>
        </w:rPr>
      </w:pPr>
    </w:p>
    <w:p w14:paraId="1048650C" w14:textId="77777777" w:rsidR="00854C51" w:rsidRPr="0063577C" w:rsidRDefault="00854C51" w:rsidP="00854C51">
      <w:pPr>
        <w:pStyle w:val="Import0"/>
        <w:rPr>
          <w:rFonts w:asciiTheme="minorHAnsi" w:hAnsiTheme="minorHAnsi" w:cstheme="minorHAnsi"/>
          <w:szCs w:val="24"/>
        </w:rPr>
      </w:pPr>
    </w:p>
    <w:p w14:paraId="44593422" w14:textId="3F3911AC" w:rsidR="00854C51" w:rsidRPr="0063577C" w:rsidRDefault="00854C51" w:rsidP="00854C51">
      <w:pPr>
        <w:pStyle w:val="Import4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Příjmení, jméno, titul: _________________________________________________________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31CDBA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6AAE1616" w14:textId="1FD438A9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Den, měsíc a rok narození: 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Rodné číslo: 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</w:t>
      </w:r>
      <w:r w:rsidRPr="0063577C">
        <w:rPr>
          <w:rFonts w:asciiTheme="minorHAnsi" w:hAnsiTheme="minorHAnsi" w:cstheme="minorHAnsi"/>
          <w:sz w:val="22"/>
          <w:szCs w:val="22"/>
        </w:rPr>
        <w:t xml:space="preserve"> / 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</w:t>
      </w:r>
    </w:p>
    <w:p w14:paraId="339228B4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09304BA6" w14:textId="7BC0CE0D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Místo narození: _</w:t>
      </w:r>
      <w:r w:rsidR="0063577C" w:rsidRPr="0063577C">
        <w:rPr>
          <w:rFonts w:asciiTheme="minorHAnsi" w:hAnsiTheme="minorHAnsi" w:cstheme="minorHAnsi"/>
          <w:sz w:val="22"/>
          <w:szCs w:val="22"/>
        </w:rPr>
        <w:t>______</w:t>
      </w:r>
      <w:r w:rsidRPr="0063577C">
        <w:rPr>
          <w:rFonts w:asciiTheme="minorHAnsi" w:hAnsiTheme="minorHAnsi" w:cstheme="minorHAnsi"/>
          <w:sz w:val="22"/>
          <w:szCs w:val="22"/>
        </w:rPr>
        <w:t>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D2D302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24DF3173" w14:textId="18CED10B" w:rsidR="001006AD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Trvalé bydliště: 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PSČ: 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531353" w14:textId="77777777" w:rsidR="001006AD" w:rsidRPr="0063577C" w:rsidRDefault="001006AD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5EF5B3F0" w14:textId="01314BCB" w:rsidR="00854C51" w:rsidRPr="0063577C" w:rsidRDefault="0063577C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Nejvyšší d</w:t>
      </w:r>
      <w:r w:rsidR="001006AD" w:rsidRPr="0063577C">
        <w:rPr>
          <w:rFonts w:asciiTheme="minorHAnsi" w:hAnsiTheme="minorHAnsi" w:cstheme="minorHAnsi"/>
          <w:sz w:val="22"/>
          <w:szCs w:val="22"/>
        </w:rPr>
        <w:t>osažené</w:t>
      </w:r>
      <w:r w:rsidRPr="0063577C">
        <w:rPr>
          <w:rFonts w:asciiTheme="minorHAnsi" w:hAnsiTheme="minorHAnsi" w:cstheme="minorHAnsi"/>
          <w:sz w:val="22"/>
          <w:szCs w:val="22"/>
        </w:rPr>
        <w:t xml:space="preserve"> vzdělání: _________</w:t>
      </w:r>
      <w:r w:rsidR="001006AD" w:rsidRPr="0063577C">
        <w:rPr>
          <w:rFonts w:asciiTheme="minorHAnsi" w:hAnsiTheme="minorHAnsi" w:cstheme="minorHAnsi"/>
          <w:sz w:val="22"/>
          <w:szCs w:val="22"/>
        </w:rPr>
        <w:t>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04F195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3FB48A1D" w14:textId="2D2B7FBF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Zaměstnání: _________________________________________________________________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0C236217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4476C0E1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</w:p>
    <w:p w14:paraId="1AD25E3E" w14:textId="2E0F38CD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Mysliveckou praxi budu vykonávat v</w:t>
      </w:r>
      <w:r w:rsidR="0063577C" w:rsidRPr="0063577C">
        <w:rPr>
          <w:rFonts w:asciiTheme="minorHAnsi" w:hAnsiTheme="minorHAnsi" w:cstheme="minorHAnsi"/>
          <w:sz w:val="22"/>
          <w:szCs w:val="22"/>
        </w:rPr>
        <w:t> honitbě:</w:t>
      </w:r>
      <w:r w:rsidRPr="0063577C">
        <w:rPr>
          <w:rFonts w:asciiTheme="minorHAnsi" w:hAnsiTheme="minorHAnsi" w:cstheme="minorHAnsi"/>
          <w:sz w:val="22"/>
          <w:szCs w:val="22"/>
        </w:rPr>
        <w:t xml:space="preserve"> 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</w:p>
    <w:p w14:paraId="48681BC9" w14:textId="1902EE83" w:rsidR="001006AD" w:rsidRPr="0063577C" w:rsidRDefault="001006AD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</w:p>
    <w:p w14:paraId="6189A1E2" w14:textId="23DFA1DB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78145635" w14:textId="703AF14F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Telefon: _________________________ E-mail: 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7FB6B2B2" w14:textId="014B7F8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1EF26614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5442DA37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4BA8C918" w14:textId="729AB996" w:rsidR="00854C51" w:rsidRPr="0063577C" w:rsidRDefault="001006AD" w:rsidP="0063577C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V souladu se zákonem č. 449/2001 Sb., vyhláškami MZ ČR č. 224/2002 a 350/2003 Sb. </w:t>
      </w:r>
      <w:r w:rsidRPr="0063577C">
        <w:rPr>
          <w:rFonts w:asciiTheme="minorHAnsi" w:hAnsiTheme="minorHAnsi" w:cstheme="minorHAnsi"/>
          <w:sz w:val="22"/>
          <w:szCs w:val="22"/>
        </w:rPr>
        <w:br/>
        <w:t>a Směrnicí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ČMMJ k organizování zkoušek z myslivosti, se přihlašuji </w:t>
      </w:r>
      <w:r w:rsidRPr="0063577C">
        <w:rPr>
          <w:rFonts w:asciiTheme="minorHAnsi" w:hAnsiTheme="minorHAnsi" w:cstheme="minorHAnsi"/>
          <w:sz w:val="22"/>
          <w:szCs w:val="22"/>
        </w:rPr>
        <w:t>jako u</w:t>
      </w:r>
      <w:r w:rsidR="00854C51" w:rsidRPr="0063577C">
        <w:rPr>
          <w:rFonts w:asciiTheme="minorHAnsi" w:hAnsiTheme="minorHAnsi" w:cstheme="minorHAnsi"/>
          <w:sz w:val="22"/>
          <w:szCs w:val="22"/>
        </w:rPr>
        <w:t>chazeč o první lovecký lístek do přípravného kurzu ke zkoušce z myslivosti.</w:t>
      </w:r>
      <w:r w:rsidR="0063577C"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Zavazuji se plnit povinnosti adepta myslivosti, stanovené ČMMJ, OMS </w:t>
      </w:r>
      <w:r w:rsidR="0063577C" w:rsidRPr="0063577C">
        <w:rPr>
          <w:rFonts w:asciiTheme="minorHAnsi" w:hAnsiTheme="minorHAnsi" w:cstheme="minorHAnsi"/>
          <w:sz w:val="22"/>
          <w:szCs w:val="22"/>
        </w:rPr>
        <w:t>Pelhřimov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a hradit náklady spojené s přípravným školením, </w:t>
      </w:r>
      <w:r w:rsidRPr="0063577C">
        <w:rPr>
          <w:rFonts w:asciiTheme="minorHAnsi" w:hAnsiTheme="minorHAnsi" w:cstheme="minorHAnsi"/>
          <w:sz w:val="22"/>
          <w:szCs w:val="22"/>
        </w:rPr>
        <w:t>praktickou přípravou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i provedením vlastních zkoušek.</w:t>
      </w:r>
    </w:p>
    <w:p w14:paraId="25376F51" w14:textId="702CEBE6" w:rsidR="00854C51" w:rsidRPr="0063577C" w:rsidRDefault="0063577C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Uděluji tímto souhlas Českomoravské myslivecké jednotě, </w:t>
      </w:r>
      <w:proofErr w:type="spellStart"/>
      <w:r w:rsidRPr="0063577C">
        <w:rPr>
          <w:rFonts w:asciiTheme="minorHAnsi" w:hAnsiTheme="minorHAnsi" w:cstheme="minorHAnsi"/>
          <w:color w:val="000000"/>
          <w:sz w:val="22"/>
          <w:szCs w:val="22"/>
        </w:rPr>
        <w:t>z.s</w:t>
      </w:r>
      <w:proofErr w:type="spellEnd"/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, okresnímu mysliveckému spolku </w:t>
      </w:r>
      <w:r>
        <w:rPr>
          <w:rFonts w:asciiTheme="minorHAnsi" w:hAnsiTheme="minorHAnsi" w:cstheme="minorHAnsi"/>
          <w:color w:val="000000"/>
          <w:sz w:val="22"/>
          <w:szCs w:val="22"/>
        </w:rPr>
        <w:t>Pelhřimov, Na Obci 1879, 393 01 Pelhřimov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, aby se smyslu příslušných právních předpisů zpracovávala tyto osobní údaje: datum narození, rodné číslo, bydliště, telefonní číslo a e-mail. Tyto údaje jsou zpracovávány za účelem zjednodušení kontaktování </w:t>
      </w:r>
      <w:r>
        <w:rPr>
          <w:rFonts w:asciiTheme="minorHAnsi" w:hAnsiTheme="minorHAnsi" w:cstheme="minorHAnsi"/>
          <w:color w:val="000000"/>
          <w:sz w:val="22"/>
          <w:szCs w:val="22"/>
        </w:rPr>
        <w:t>účastníka přípravného kurzu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. Údaje budou OMS </w:t>
      </w:r>
      <w:r w:rsidR="00B77898">
        <w:rPr>
          <w:rFonts w:asciiTheme="minorHAnsi" w:hAnsiTheme="minorHAnsi" w:cstheme="minorHAnsi"/>
          <w:color w:val="000000"/>
          <w:sz w:val="22"/>
          <w:szCs w:val="22"/>
        </w:rPr>
        <w:t>Pelhřimov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 zpracovávány do doby </w:t>
      </w:r>
      <w:r w:rsidR="00B77898">
        <w:rPr>
          <w:rFonts w:asciiTheme="minorHAnsi" w:hAnsiTheme="minorHAnsi" w:cstheme="minorHAnsi"/>
          <w:color w:val="000000"/>
          <w:sz w:val="22"/>
          <w:szCs w:val="22"/>
        </w:rPr>
        <w:t>zakončení přípravného kurzu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>. Beru na vědomí, že souhlas mohu vzít kdykoli zpět.</w:t>
      </w:r>
    </w:p>
    <w:p w14:paraId="5CEABB1C" w14:textId="0662DACF" w:rsidR="00A362FD" w:rsidRDefault="00A362FD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70DB3E" w14:textId="19979B2A" w:rsidR="00B77898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828523A" w14:textId="6DE76F35" w:rsidR="00B77898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2A232EC" w14:textId="77777777" w:rsidR="00B77898" w:rsidRPr="0063577C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AB648D8" w14:textId="77777777" w:rsidR="00854C51" w:rsidRPr="0063577C" w:rsidRDefault="00854C51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3C3E8B0" w14:textId="5AD12ADD" w:rsidR="00854C51" w:rsidRPr="0063577C" w:rsidRDefault="00854C51" w:rsidP="00854C51">
      <w:pPr>
        <w:pStyle w:val="Import2"/>
        <w:rPr>
          <w:rFonts w:asciiTheme="minorHAnsi" w:hAnsiTheme="minorHAnsi" w:cstheme="minorHAnsi"/>
          <w:b w:val="0"/>
          <w:sz w:val="22"/>
          <w:szCs w:val="22"/>
        </w:rPr>
      </w:pPr>
      <w:r w:rsidRPr="0063577C">
        <w:rPr>
          <w:rFonts w:asciiTheme="minorHAnsi" w:hAnsiTheme="minorHAnsi" w:cstheme="minorHAnsi"/>
          <w:b w:val="0"/>
          <w:sz w:val="22"/>
          <w:szCs w:val="22"/>
        </w:rPr>
        <w:t>V ____________________</w:t>
      </w:r>
      <w:r w:rsidR="001B60C9" w:rsidRPr="0063577C">
        <w:rPr>
          <w:rFonts w:asciiTheme="minorHAnsi" w:hAnsiTheme="minorHAnsi" w:cstheme="minorHAnsi"/>
          <w:b w:val="0"/>
          <w:sz w:val="22"/>
          <w:szCs w:val="22"/>
        </w:rPr>
        <w:t>___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 xml:space="preserve"> dne: _______________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ab/>
      </w:r>
      <w:r w:rsidR="002D0324" w:rsidRPr="0063577C">
        <w:rPr>
          <w:rFonts w:asciiTheme="minorHAnsi" w:hAnsiTheme="minorHAnsi" w:cstheme="minorHAnsi"/>
          <w:b w:val="0"/>
          <w:sz w:val="22"/>
          <w:szCs w:val="22"/>
        </w:rPr>
        <w:t xml:space="preserve">   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>____________________</w:t>
      </w:r>
      <w:r w:rsidR="001B60C9" w:rsidRPr="0063577C">
        <w:rPr>
          <w:rFonts w:asciiTheme="minorHAnsi" w:hAnsiTheme="minorHAnsi" w:cstheme="minorHAnsi"/>
          <w:b w:val="0"/>
          <w:sz w:val="22"/>
          <w:szCs w:val="22"/>
        </w:rPr>
        <w:t>______________</w:t>
      </w:r>
    </w:p>
    <w:p w14:paraId="5C759070" w14:textId="5DAD2A3C" w:rsidR="004E4B20" w:rsidRPr="0063577C" w:rsidRDefault="00854C51" w:rsidP="00AE3C09">
      <w:pPr>
        <w:pStyle w:val="Import2"/>
        <w:tabs>
          <w:tab w:val="left" w:pos="6705"/>
        </w:tabs>
        <w:rPr>
          <w:rFonts w:asciiTheme="minorHAnsi" w:hAnsiTheme="minorHAnsi" w:cstheme="minorHAnsi"/>
          <w:b w:val="0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="00B77898">
        <w:rPr>
          <w:rFonts w:asciiTheme="minorHAnsi" w:hAnsiTheme="minorHAnsi" w:cstheme="minorHAnsi"/>
          <w:sz w:val="22"/>
          <w:szCs w:val="22"/>
        </w:rPr>
        <w:t xml:space="preserve">     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>podpis uchazeče</w:t>
      </w:r>
    </w:p>
    <w:p w14:paraId="1F0D7ABD" w14:textId="77777777" w:rsidR="005D0993" w:rsidRPr="0063577C" w:rsidRDefault="005D0993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41910D1" w14:textId="035A0409" w:rsidR="00A362FD" w:rsidRDefault="00A362FD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F5989F6" w14:textId="190E8127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7D8664" w14:textId="56998045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9DABE04" w14:textId="37B88F52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5F1DE6" w14:textId="620AC39D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FF4DAD" w14:textId="4A53D86A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DA229EF" w14:textId="212F7DFB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600DCF4" w14:textId="5A293D27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1BEA10" w14:textId="286D5E81" w:rsidR="00B77898" w:rsidRPr="00ED2974" w:rsidRDefault="00ED2974" w:rsidP="00ED2974">
      <w:pPr>
        <w:pStyle w:val="Import4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D2974">
        <w:rPr>
          <w:rFonts w:asciiTheme="minorHAnsi" w:hAnsiTheme="minorHAnsi" w:cstheme="minorHAnsi"/>
          <w:b/>
          <w:bCs/>
          <w:sz w:val="32"/>
          <w:szCs w:val="32"/>
        </w:rPr>
        <w:lastRenderedPageBreak/>
        <w:t>Vyjádření uživatele honitby</w:t>
      </w:r>
    </w:p>
    <w:p w14:paraId="06CF4E1D" w14:textId="59F45A71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E3E8BD4" w14:textId="56853DF6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0A6FCAE" w14:textId="0D01C872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Název honitby: ______________________________________________________________________</w:t>
      </w:r>
    </w:p>
    <w:p w14:paraId="187365BA" w14:textId="1E125FC6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1F0E22E" w14:textId="5121E1D7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BE1DADC" w14:textId="4A070477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Uživatel honitby: ____________________________________________________________________</w:t>
      </w:r>
    </w:p>
    <w:p w14:paraId="26270B95" w14:textId="42F424F3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B3A659B" w14:textId="70449F7A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1DBDECA" w14:textId="77777777" w:rsidR="000C10AE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tímto potvrzuje, že umožní výše jmenovanému uchazeči o zkoušky z myslivosti vykonávat praktickou přípravu</w:t>
      </w:r>
      <w:r w:rsidR="00B266C4">
        <w:rPr>
          <w:rFonts w:asciiTheme="minorHAnsi" w:hAnsiTheme="minorHAnsi" w:cstheme="minorHAnsi"/>
          <w:sz w:val="22"/>
          <w:szCs w:val="22"/>
        </w:rPr>
        <w:t>, která je součástí přípravného kurzu uchazečů o zkoušky z myslivosti.</w:t>
      </w:r>
    </w:p>
    <w:p w14:paraId="2C6D9B8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859D9B2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0EC77DC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3A6298B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9941D01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456701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Jméno a příjemní zástupce uživatele </w:t>
      </w:r>
      <w:proofErr w:type="gramStart"/>
      <w:r>
        <w:rPr>
          <w:rFonts w:asciiTheme="minorHAnsi" w:hAnsiTheme="minorHAnsi" w:cstheme="minorHAnsi"/>
          <w:sz w:val="22"/>
          <w:szCs w:val="22"/>
        </w:rPr>
        <w:t>honitby:_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____________________________________________</w:t>
      </w:r>
    </w:p>
    <w:p w14:paraId="2A255328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D65618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5C6E504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E80C8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E8ABE9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E6621BD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99CE000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D39337" w14:textId="27CF6B78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                                                        ____________________________</w:t>
      </w:r>
    </w:p>
    <w:p w14:paraId="25EBD4C4" w14:textId="15A7D530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Razítko                                                                                                              Podpis</w:t>
      </w:r>
    </w:p>
    <w:p w14:paraId="4A043627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3A705D5" w14:textId="634E32EA" w:rsidR="00ED2974" w:rsidRPr="0063577C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sectPr w:rsidR="00ED2974" w:rsidRPr="0063577C" w:rsidSect="00B270BF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C3C61" w14:textId="77777777" w:rsidR="00A653EA" w:rsidRDefault="00A653EA" w:rsidP="00621B8A">
      <w:pPr>
        <w:spacing w:before="0" w:after="0" w:line="240" w:lineRule="auto"/>
      </w:pPr>
      <w:r>
        <w:separator/>
      </w:r>
    </w:p>
  </w:endnote>
  <w:endnote w:type="continuationSeparator" w:id="0">
    <w:p w14:paraId="030E5E24" w14:textId="77777777" w:rsidR="00A653EA" w:rsidRDefault="00A653EA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4D07D" w14:textId="77777777" w:rsidR="009B3E01" w:rsidRDefault="00000000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66B4" w14:textId="45590678" w:rsidR="00A25FEE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OMS ČMMJ Pelhřimov                                                                                             </w:t>
    </w:r>
    <w:proofErr w:type="gramStart"/>
    <w:r>
      <w:rPr>
        <w:sz w:val="20"/>
        <w:szCs w:val="20"/>
      </w:rPr>
      <w:t xml:space="preserve">Tel:   </w:t>
    </w:r>
    <w:proofErr w:type="gramEnd"/>
    <w:r>
      <w:rPr>
        <w:sz w:val="20"/>
        <w:szCs w:val="20"/>
      </w:rPr>
      <w:t xml:space="preserve">   +420 565 322 197</w:t>
    </w:r>
  </w:p>
  <w:p w14:paraId="6EF88474" w14:textId="25606A2A" w:rsidR="00B77898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Na Obci 1879                                                                                                             </w:t>
    </w:r>
    <w:proofErr w:type="gramStart"/>
    <w:r>
      <w:rPr>
        <w:sz w:val="20"/>
        <w:szCs w:val="20"/>
      </w:rPr>
      <w:t>Email:  oms.pelhrimov@iex.cz</w:t>
    </w:r>
    <w:proofErr w:type="gramEnd"/>
  </w:p>
  <w:p w14:paraId="65058193" w14:textId="3288C187" w:rsidR="00B77898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393 01 Pelhřimov                                                                                                       </w:t>
    </w:r>
    <w:proofErr w:type="gramStart"/>
    <w:r>
      <w:rPr>
        <w:sz w:val="20"/>
        <w:szCs w:val="20"/>
      </w:rPr>
      <w:t xml:space="preserve">URL:   </w:t>
    </w:r>
    <w:proofErr w:type="gramEnd"/>
    <w:r>
      <w:rPr>
        <w:sz w:val="20"/>
        <w:szCs w:val="20"/>
      </w:rPr>
      <w:t xml:space="preserve">pelhrimov.cmmj.cz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BD320" w14:textId="77777777" w:rsidR="00A653EA" w:rsidRDefault="00A653EA" w:rsidP="00621B8A">
      <w:pPr>
        <w:spacing w:before="0" w:after="0" w:line="240" w:lineRule="auto"/>
      </w:pPr>
      <w:r>
        <w:separator/>
      </w:r>
    </w:p>
  </w:footnote>
  <w:footnote w:type="continuationSeparator" w:id="0">
    <w:p w14:paraId="669B4F42" w14:textId="77777777" w:rsidR="00A653EA" w:rsidRDefault="00A653EA" w:rsidP="00621B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0E346383" w14:textId="33ACBD92" w:rsidR="009B3E01" w:rsidRDefault="009B3E01" w:rsidP="0063577C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 xml:space="preserve">esní myslivecký spolek </w:t>
    </w:r>
    <w:r w:rsidR="0063577C">
      <w:rPr>
        <w:sz w:val="28"/>
        <w:szCs w:val="28"/>
      </w:rPr>
      <w:t>Pelhřimov</w:t>
    </w:r>
  </w:p>
  <w:p w14:paraId="67D5EEA0" w14:textId="54FCDBE6" w:rsidR="0063577C" w:rsidRDefault="0063577C" w:rsidP="0063577C">
    <w:pPr>
      <w:pStyle w:val="Zhlav"/>
      <w:jc w:val="center"/>
    </w:pPr>
    <w:r>
      <w:rPr>
        <w:sz w:val="28"/>
        <w:szCs w:val="28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1075585">
    <w:abstractNumId w:val="8"/>
  </w:num>
  <w:num w:numId="2" w16cid:durableId="562107906">
    <w:abstractNumId w:val="29"/>
  </w:num>
  <w:num w:numId="3" w16cid:durableId="362292083">
    <w:abstractNumId w:val="23"/>
  </w:num>
  <w:num w:numId="4" w16cid:durableId="2036543099">
    <w:abstractNumId w:val="4"/>
  </w:num>
  <w:num w:numId="5" w16cid:durableId="2144230316">
    <w:abstractNumId w:val="17"/>
  </w:num>
  <w:num w:numId="6" w16cid:durableId="1152797414">
    <w:abstractNumId w:val="10"/>
  </w:num>
  <w:num w:numId="7" w16cid:durableId="1429304864">
    <w:abstractNumId w:val="1"/>
  </w:num>
  <w:num w:numId="8" w16cid:durableId="1492601095">
    <w:abstractNumId w:val="0"/>
  </w:num>
  <w:num w:numId="9" w16cid:durableId="275912835">
    <w:abstractNumId w:val="31"/>
  </w:num>
  <w:num w:numId="10" w16cid:durableId="872814186">
    <w:abstractNumId w:val="38"/>
  </w:num>
  <w:num w:numId="11" w16cid:durableId="1759794023">
    <w:abstractNumId w:val="35"/>
  </w:num>
  <w:num w:numId="12" w16cid:durableId="2103866737">
    <w:abstractNumId w:val="5"/>
  </w:num>
  <w:num w:numId="13" w16cid:durableId="1758094405">
    <w:abstractNumId w:val="37"/>
  </w:num>
  <w:num w:numId="14" w16cid:durableId="16277778">
    <w:abstractNumId w:val="21"/>
  </w:num>
  <w:num w:numId="15" w16cid:durableId="288636114">
    <w:abstractNumId w:val="38"/>
    <w:lvlOverride w:ilvl="0">
      <w:startOverride w:val="1"/>
    </w:lvlOverride>
  </w:num>
  <w:num w:numId="16" w16cid:durableId="1162426197">
    <w:abstractNumId w:val="38"/>
    <w:lvlOverride w:ilvl="0">
      <w:startOverride w:val="1"/>
    </w:lvlOverride>
  </w:num>
  <w:num w:numId="17" w16cid:durableId="344401178">
    <w:abstractNumId w:val="34"/>
  </w:num>
  <w:num w:numId="18" w16cid:durableId="678040921">
    <w:abstractNumId w:val="28"/>
  </w:num>
  <w:num w:numId="19" w16cid:durableId="894319289">
    <w:abstractNumId w:val="20"/>
  </w:num>
  <w:num w:numId="20" w16cid:durableId="1683168507">
    <w:abstractNumId w:val="38"/>
    <w:lvlOverride w:ilvl="0">
      <w:startOverride w:val="1"/>
    </w:lvlOverride>
  </w:num>
  <w:num w:numId="21" w16cid:durableId="583027648">
    <w:abstractNumId w:val="2"/>
  </w:num>
  <w:num w:numId="22" w16cid:durableId="1156218188">
    <w:abstractNumId w:val="38"/>
    <w:lvlOverride w:ilvl="0">
      <w:startOverride w:val="1"/>
    </w:lvlOverride>
  </w:num>
  <w:num w:numId="23" w16cid:durableId="1558928777">
    <w:abstractNumId w:val="22"/>
  </w:num>
  <w:num w:numId="24" w16cid:durableId="1087070262">
    <w:abstractNumId w:val="9"/>
  </w:num>
  <w:num w:numId="25" w16cid:durableId="1093471907">
    <w:abstractNumId w:val="18"/>
  </w:num>
  <w:num w:numId="26" w16cid:durableId="303433950">
    <w:abstractNumId w:val="16"/>
  </w:num>
  <w:num w:numId="27" w16cid:durableId="294674873">
    <w:abstractNumId w:val="25"/>
  </w:num>
  <w:num w:numId="28" w16cid:durableId="44913104">
    <w:abstractNumId w:val="11"/>
  </w:num>
  <w:num w:numId="29" w16cid:durableId="1461260784">
    <w:abstractNumId w:val="36"/>
  </w:num>
  <w:num w:numId="30" w16cid:durableId="1051998516">
    <w:abstractNumId w:val="12"/>
  </w:num>
  <w:num w:numId="31" w16cid:durableId="578909895">
    <w:abstractNumId w:val="33"/>
  </w:num>
  <w:num w:numId="32" w16cid:durableId="2032105169">
    <w:abstractNumId w:val="32"/>
  </w:num>
  <w:num w:numId="33" w16cid:durableId="1021903057">
    <w:abstractNumId w:val="14"/>
  </w:num>
  <w:num w:numId="34" w16cid:durableId="180045734">
    <w:abstractNumId w:val="24"/>
  </w:num>
  <w:num w:numId="35" w16cid:durableId="1225219048">
    <w:abstractNumId w:val="30"/>
  </w:num>
  <w:num w:numId="36" w16cid:durableId="1621455497">
    <w:abstractNumId w:val="27"/>
  </w:num>
  <w:num w:numId="37" w16cid:durableId="720985679">
    <w:abstractNumId w:val="13"/>
  </w:num>
  <w:num w:numId="38" w16cid:durableId="1235555302">
    <w:abstractNumId w:val="6"/>
  </w:num>
  <w:num w:numId="39" w16cid:durableId="1609122148">
    <w:abstractNumId w:val="26"/>
  </w:num>
  <w:num w:numId="40" w16cid:durableId="1476798907">
    <w:abstractNumId w:val="3"/>
  </w:num>
  <w:num w:numId="41" w16cid:durableId="371926434">
    <w:abstractNumId w:val="7"/>
  </w:num>
  <w:num w:numId="42" w16cid:durableId="1740706956">
    <w:abstractNumId w:val="15"/>
  </w:num>
  <w:num w:numId="43" w16cid:durableId="11882550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10AE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4E88"/>
    <w:rsid w:val="000F3661"/>
    <w:rsid w:val="0010050D"/>
    <w:rsid w:val="001006AD"/>
    <w:rsid w:val="00105194"/>
    <w:rsid w:val="00105C5A"/>
    <w:rsid w:val="001071AC"/>
    <w:rsid w:val="001135C9"/>
    <w:rsid w:val="00114B06"/>
    <w:rsid w:val="00115D16"/>
    <w:rsid w:val="00125CA5"/>
    <w:rsid w:val="00127911"/>
    <w:rsid w:val="0013170C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B60C9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032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A4508"/>
    <w:rsid w:val="005B06AA"/>
    <w:rsid w:val="005B1781"/>
    <w:rsid w:val="005B4493"/>
    <w:rsid w:val="005B4B19"/>
    <w:rsid w:val="005C481E"/>
    <w:rsid w:val="005C68C9"/>
    <w:rsid w:val="005C6D4B"/>
    <w:rsid w:val="005D0993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3577C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3BF4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4C51"/>
    <w:rsid w:val="008560C0"/>
    <w:rsid w:val="0085616A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362FD"/>
    <w:rsid w:val="00A4125F"/>
    <w:rsid w:val="00A432FE"/>
    <w:rsid w:val="00A43676"/>
    <w:rsid w:val="00A4384E"/>
    <w:rsid w:val="00A43C03"/>
    <w:rsid w:val="00A54D62"/>
    <w:rsid w:val="00A63F6A"/>
    <w:rsid w:val="00A653EA"/>
    <w:rsid w:val="00A66808"/>
    <w:rsid w:val="00A72DDF"/>
    <w:rsid w:val="00A73CC4"/>
    <w:rsid w:val="00A746FA"/>
    <w:rsid w:val="00A74BA2"/>
    <w:rsid w:val="00A814CF"/>
    <w:rsid w:val="00A82BA6"/>
    <w:rsid w:val="00A93D8C"/>
    <w:rsid w:val="00A9589D"/>
    <w:rsid w:val="00A96F6E"/>
    <w:rsid w:val="00AA2E1E"/>
    <w:rsid w:val="00AA4227"/>
    <w:rsid w:val="00AA70E7"/>
    <w:rsid w:val="00AA7BE2"/>
    <w:rsid w:val="00AB7E96"/>
    <w:rsid w:val="00AC1E53"/>
    <w:rsid w:val="00AD006F"/>
    <w:rsid w:val="00AE3C09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66C4"/>
    <w:rsid w:val="00B270BF"/>
    <w:rsid w:val="00B27158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77898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874A1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64097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2974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8379D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1B60C9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1B60C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94A37-9D6E-B54E-8F88-B20602A5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VTUL.dotx</Template>
  <TotalTime>1</TotalTime>
  <Pages>2</Pages>
  <Words>377</Words>
  <Characters>2226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Zhorný Ondřej Ing.</cp:lastModifiedBy>
  <cp:revision>2</cp:revision>
  <cp:lastPrinted>2024-01-09T08:21:00Z</cp:lastPrinted>
  <dcterms:created xsi:type="dcterms:W3CDTF">2024-01-09T08:22:00Z</dcterms:created>
  <dcterms:modified xsi:type="dcterms:W3CDTF">2024-01-09T08:22:00Z</dcterms:modified>
</cp:coreProperties>
</file>